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izzarone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om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