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izzaron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Com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